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6407"/>
      </w:tblGrid>
      <w:tr w:rsidR="00971606" w:rsidRPr="00236FE5" w14:paraId="4D074035" w14:textId="77777777" w:rsidTr="002D6B71">
        <w:tc>
          <w:tcPr>
            <w:tcW w:w="6407" w:type="dxa"/>
          </w:tcPr>
          <w:p w14:paraId="39675A7D" w14:textId="77777777" w:rsidR="00971606" w:rsidRPr="00236FE5" w:rsidRDefault="002D6B71" w:rsidP="00435AD4">
            <w:pPr>
              <w:pStyle w:val="Corpotesto"/>
              <w:rPr>
                <w:rFonts w:ascii="Century Gothic" w:hAnsi="Century Gothic" w:cs="Arial"/>
                <w:b/>
                <w:spacing w:val="100"/>
                <w:sz w:val="44"/>
                <w:szCs w:val="44"/>
              </w:rPr>
            </w:pPr>
            <w:r w:rsidRPr="00236FE5">
              <w:rPr>
                <w:rFonts w:ascii="Century Gothic" w:hAnsi="Century Gothic" w:cs="Arial"/>
                <w:b/>
                <w:noProof/>
              </w:rPr>
              <w:drawing>
                <wp:anchor distT="0" distB="0" distL="114300" distR="114300" simplePos="0" relativeHeight="251657728" behindDoc="1" locked="0" layoutInCell="1" allowOverlap="1" wp14:anchorId="6EE208B3" wp14:editId="7074C052">
                  <wp:simplePos x="0" y="0"/>
                  <wp:positionH relativeFrom="margin">
                    <wp:posOffset>5083810</wp:posOffset>
                  </wp:positionH>
                  <wp:positionV relativeFrom="margin">
                    <wp:posOffset>5715</wp:posOffset>
                  </wp:positionV>
                  <wp:extent cx="852170" cy="1005840"/>
                  <wp:effectExtent l="0" t="0" r="5080" b="3810"/>
                  <wp:wrapNone/>
                  <wp:docPr id="15" name="Immagine 15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606" w:rsidRPr="00236FE5">
              <w:rPr>
                <w:rFonts w:ascii="Century Gothic" w:hAnsi="Century Gothic" w:cs="Arial"/>
                <w:b/>
                <w:spacing w:val="100"/>
                <w:sz w:val="44"/>
                <w:szCs w:val="44"/>
              </w:rPr>
              <w:t>COMUNE DI CASAZZA</w:t>
            </w:r>
          </w:p>
        </w:tc>
      </w:tr>
      <w:tr w:rsidR="00971606" w:rsidRPr="00236FE5" w14:paraId="1B0ADC67" w14:textId="77777777" w:rsidTr="002D6B71">
        <w:tc>
          <w:tcPr>
            <w:tcW w:w="6407" w:type="dxa"/>
          </w:tcPr>
          <w:p w14:paraId="2A370015" w14:textId="77777777" w:rsidR="00971606" w:rsidRPr="00236FE5" w:rsidRDefault="00971606" w:rsidP="00435AD4">
            <w:pPr>
              <w:pStyle w:val="Corpotesto"/>
              <w:rPr>
                <w:rFonts w:ascii="Century Gothic" w:hAnsi="Century Gothic" w:cs="Arial"/>
                <w:sz w:val="12"/>
                <w:szCs w:val="12"/>
              </w:rPr>
            </w:pPr>
            <w:r w:rsidRPr="00236FE5">
              <w:rPr>
                <w:rFonts w:ascii="Century Gothic" w:hAnsi="Century Gothic" w:cs="Arial"/>
                <w:i/>
                <w:sz w:val="24"/>
              </w:rPr>
              <w:t>PROVINCIA DI BERGAMO</w:t>
            </w:r>
          </w:p>
        </w:tc>
      </w:tr>
    </w:tbl>
    <w:p w14:paraId="0AB62CCB" w14:textId="77777777" w:rsidR="00823A6B" w:rsidRPr="00236FE5" w:rsidRDefault="00823A6B" w:rsidP="00B608FE">
      <w:pPr>
        <w:pStyle w:val="Corpotesto"/>
        <w:rPr>
          <w:rFonts w:ascii="Arial Narrow" w:hAnsi="Arial Narrow" w:cs="Arial"/>
          <w:sz w:val="12"/>
          <w:szCs w:val="12"/>
        </w:rPr>
      </w:pPr>
    </w:p>
    <w:p w14:paraId="09E12544" w14:textId="77777777" w:rsidR="00B42026" w:rsidRPr="00236FE5" w:rsidRDefault="009B2CDC" w:rsidP="009B2CDC">
      <w:pPr>
        <w:pStyle w:val="Corpotesto"/>
        <w:rPr>
          <w:rFonts w:ascii="Arial Narrow" w:hAnsi="Arial Narrow" w:cs="Arial"/>
          <w:sz w:val="12"/>
          <w:szCs w:val="12"/>
        </w:rPr>
      </w:pPr>
      <w:r w:rsidRPr="00236FE5">
        <w:rPr>
          <w:rFonts w:ascii="Arial Narrow" w:hAnsi="Arial Narrow" w:cs="Arial"/>
          <w:sz w:val="12"/>
          <w:szCs w:val="12"/>
        </w:rPr>
        <w:t>p</w:t>
      </w:r>
      <w:r w:rsidR="00B42026" w:rsidRPr="00236FE5">
        <w:rPr>
          <w:rFonts w:ascii="Arial Narrow" w:hAnsi="Arial Narrow" w:cs="Arial"/>
          <w:sz w:val="12"/>
          <w:szCs w:val="12"/>
        </w:rPr>
        <w:t xml:space="preserve">.zza della </w:t>
      </w:r>
      <w:r w:rsidRPr="00236FE5">
        <w:rPr>
          <w:rFonts w:ascii="Arial Narrow" w:hAnsi="Arial Narrow" w:cs="Arial"/>
          <w:sz w:val="12"/>
          <w:szCs w:val="12"/>
        </w:rPr>
        <w:t>p</w:t>
      </w:r>
      <w:r w:rsidR="00B42026" w:rsidRPr="00236FE5">
        <w:rPr>
          <w:rFonts w:ascii="Arial Narrow" w:hAnsi="Arial Narrow" w:cs="Arial"/>
          <w:sz w:val="12"/>
          <w:szCs w:val="12"/>
        </w:rPr>
        <w:t xml:space="preserve">ieve, 2 </w:t>
      </w:r>
      <w:r w:rsidR="00E42582" w:rsidRPr="00236FE5">
        <w:rPr>
          <w:rFonts w:ascii="Arial Narrow" w:hAnsi="Arial Narrow" w:cs="Arial"/>
          <w:sz w:val="12"/>
          <w:szCs w:val="12"/>
        </w:rPr>
        <w:t xml:space="preserve">- </w:t>
      </w:r>
      <w:r w:rsidR="00B42026" w:rsidRPr="00236FE5">
        <w:rPr>
          <w:rFonts w:ascii="Arial Narrow" w:hAnsi="Arial Narrow" w:cs="Arial"/>
          <w:sz w:val="12"/>
          <w:szCs w:val="12"/>
        </w:rPr>
        <w:t>24060 Casazza BG</w:t>
      </w:r>
    </w:p>
    <w:p w14:paraId="1D5F5A0D" w14:textId="77777777" w:rsidR="00B42026" w:rsidRPr="00C276D7" w:rsidRDefault="00B42026" w:rsidP="009B2CDC">
      <w:pPr>
        <w:pStyle w:val="Corpotesto"/>
        <w:rPr>
          <w:rFonts w:ascii="Arial" w:hAnsi="Arial" w:cs="Arial"/>
          <w:sz w:val="12"/>
          <w:szCs w:val="12"/>
          <w:lang w:val="en-US"/>
        </w:rPr>
      </w:pPr>
      <w:r w:rsidRPr="00236FE5">
        <w:rPr>
          <w:rFonts w:ascii="Arial Narrow" w:hAnsi="Arial Narrow" w:cs="Arial"/>
          <w:sz w:val="12"/>
          <w:szCs w:val="12"/>
        </w:rPr>
        <w:sym w:font="Wingdings 2" w:char="F027"/>
      </w:r>
      <w:r w:rsidRPr="00C276D7">
        <w:rPr>
          <w:rFonts w:ascii="Arial Narrow" w:hAnsi="Arial Narrow" w:cs="Arial"/>
          <w:sz w:val="12"/>
          <w:szCs w:val="12"/>
          <w:lang w:val="en-US"/>
        </w:rPr>
        <w:t xml:space="preserve"> 035 81 60 60 </w:t>
      </w:r>
      <w:r w:rsidR="00E42582" w:rsidRPr="00C276D7">
        <w:rPr>
          <w:rFonts w:ascii="Arial Narrow" w:hAnsi="Arial Narrow" w:cs="Arial"/>
          <w:sz w:val="12"/>
          <w:szCs w:val="12"/>
          <w:lang w:val="en-US"/>
        </w:rPr>
        <w:t xml:space="preserve">- </w:t>
      </w:r>
      <w:r w:rsidRPr="00236FE5">
        <w:rPr>
          <w:rFonts w:ascii="Arial Narrow" w:hAnsi="Arial Narrow" w:cs="Arial"/>
          <w:sz w:val="12"/>
          <w:szCs w:val="12"/>
        </w:rPr>
        <w:sym w:font="Webdings" w:char="F09A"/>
      </w:r>
      <w:r w:rsidRPr="00C276D7">
        <w:rPr>
          <w:rFonts w:ascii="Arial Narrow" w:hAnsi="Arial Narrow" w:cs="Arial"/>
          <w:sz w:val="12"/>
          <w:szCs w:val="12"/>
          <w:lang w:val="en-US"/>
        </w:rPr>
        <w:t xml:space="preserve"> info@comune.casazza.bg.it</w:t>
      </w:r>
    </w:p>
    <w:p w14:paraId="6E0E6EF9" w14:textId="77777777" w:rsidR="00B42026" w:rsidRPr="00C276D7" w:rsidRDefault="009B2CDC" w:rsidP="009B2CDC">
      <w:pPr>
        <w:pStyle w:val="Corpotesto"/>
        <w:rPr>
          <w:rFonts w:ascii="Arial Narrow" w:hAnsi="Arial Narrow" w:cs="Arial"/>
          <w:sz w:val="12"/>
          <w:szCs w:val="12"/>
          <w:lang w:val="en-US"/>
        </w:rPr>
      </w:pPr>
      <w:proofErr w:type="spellStart"/>
      <w:r w:rsidRPr="00C276D7">
        <w:rPr>
          <w:rFonts w:ascii="Arial Narrow" w:hAnsi="Arial Narrow" w:cs="Arial"/>
          <w:sz w:val="12"/>
          <w:szCs w:val="12"/>
          <w:lang w:val="en-US"/>
        </w:rPr>
        <w:t>p</w:t>
      </w:r>
      <w:r w:rsidR="00B42026" w:rsidRPr="00C276D7">
        <w:rPr>
          <w:rFonts w:ascii="Arial Narrow" w:hAnsi="Arial Narrow" w:cs="Arial"/>
          <w:sz w:val="12"/>
          <w:szCs w:val="12"/>
          <w:lang w:val="en-US"/>
        </w:rPr>
        <w:t>.</w:t>
      </w:r>
      <w:r w:rsidRPr="00C276D7">
        <w:rPr>
          <w:rFonts w:ascii="Arial Narrow" w:hAnsi="Arial Narrow" w:cs="Arial"/>
          <w:sz w:val="12"/>
          <w:szCs w:val="12"/>
          <w:lang w:val="en-US"/>
        </w:rPr>
        <w:t>iva</w:t>
      </w:r>
      <w:proofErr w:type="spellEnd"/>
      <w:r w:rsidR="00B42026" w:rsidRPr="00C276D7">
        <w:rPr>
          <w:rFonts w:ascii="Arial Narrow" w:hAnsi="Arial Narrow" w:cs="Arial"/>
          <w:sz w:val="12"/>
          <w:szCs w:val="12"/>
          <w:lang w:val="en-US"/>
        </w:rPr>
        <w:t xml:space="preserve"> 00329540165 - </w:t>
      </w:r>
      <w:r w:rsidRPr="00C276D7">
        <w:rPr>
          <w:rFonts w:ascii="Arial Narrow" w:hAnsi="Arial Narrow" w:cs="Arial"/>
          <w:sz w:val="12"/>
          <w:szCs w:val="12"/>
          <w:lang w:val="en-US"/>
        </w:rPr>
        <w:t>c</w:t>
      </w:r>
      <w:r w:rsidR="00B42026" w:rsidRPr="00C276D7">
        <w:rPr>
          <w:rFonts w:ascii="Arial Narrow" w:hAnsi="Arial Narrow" w:cs="Arial"/>
          <w:sz w:val="12"/>
          <w:szCs w:val="12"/>
          <w:lang w:val="en-US"/>
        </w:rPr>
        <w:t>.</w:t>
      </w:r>
      <w:r w:rsidRPr="00C276D7">
        <w:rPr>
          <w:rFonts w:ascii="Arial Narrow" w:hAnsi="Arial Narrow" w:cs="Arial"/>
          <w:sz w:val="12"/>
          <w:szCs w:val="12"/>
          <w:lang w:val="en-US"/>
        </w:rPr>
        <w:t>f</w:t>
      </w:r>
      <w:r w:rsidR="00B42026" w:rsidRPr="00C276D7">
        <w:rPr>
          <w:rFonts w:ascii="Arial Narrow" w:hAnsi="Arial Narrow" w:cs="Arial"/>
          <w:sz w:val="12"/>
          <w:szCs w:val="12"/>
          <w:lang w:val="en-US"/>
        </w:rPr>
        <w:t>. 80016780167</w:t>
      </w:r>
    </w:p>
    <w:p w14:paraId="3AC446E3" w14:textId="77777777" w:rsidR="00CF3189" w:rsidRPr="00C276D7" w:rsidRDefault="00CF3189" w:rsidP="009B2CDC">
      <w:pPr>
        <w:pStyle w:val="Corpotesto"/>
        <w:rPr>
          <w:rFonts w:ascii="Century Gothic" w:hAnsi="Century Gothic" w:cs="Arial"/>
          <w:lang w:val="en-US"/>
        </w:rPr>
      </w:pPr>
    </w:p>
    <w:p w14:paraId="16E032D5" w14:textId="77777777" w:rsidR="00CF3189" w:rsidRPr="00C276D7" w:rsidRDefault="00CF3189" w:rsidP="009B2CDC">
      <w:pPr>
        <w:pStyle w:val="Corpotesto"/>
        <w:rPr>
          <w:rFonts w:ascii="Century Gothic" w:hAnsi="Century Gothic" w:cs="Arial"/>
          <w:lang w:val="en-US"/>
        </w:rPr>
      </w:pPr>
    </w:p>
    <w:p w14:paraId="320AC9FB" w14:textId="77777777" w:rsidR="00CF3189" w:rsidRPr="00C276D7" w:rsidRDefault="00CF3189" w:rsidP="009B2CDC">
      <w:pPr>
        <w:pStyle w:val="Corpotesto"/>
        <w:rPr>
          <w:rFonts w:ascii="Century Gothic" w:hAnsi="Century Gothic" w:cs="Arial"/>
          <w:lang w:val="en-US"/>
        </w:rPr>
      </w:pPr>
    </w:p>
    <w:p w14:paraId="62F3694A" w14:textId="77777777" w:rsidR="00CF3189" w:rsidRPr="00C276D7" w:rsidRDefault="00CF3189" w:rsidP="009B2CDC">
      <w:pPr>
        <w:pStyle w:val="Corpotesto"/>
        <w:rPr>
          <w:rFonts w:ascii="Century Gothic" w:hAnsi="Century Gothic" w:cs="Arial"/>
          <w:lang w:val="en-US"/>
        </w:rPr>
      </w:pPr>
    </w:p>
    <w:p w14:paraId="75EA5F4A" w14:textId="77777777" w:rsidR="008B049C" w:rsidRPr="00CD3CA9" w:rsidRDefault="008B049C" w:rsidP="008B049C">
      <w:pPr>
        <w:pStyle w:val="CAS011ALLTitoloSezione"/>
        <w:rPr>
          <w:rFonts w:eastAsia="Times New Roman" w:cs="Arial"/>
          <w:color w:val="auto"/>
          <w:szCs w:val="24"/>
          <w:lang w:val="en-US"/>
        </w:rPr>
      </w:pPr>
    </w:p>
    <w:p w14:paraId="3B56A3AD" w14:textId="77777777" w:rsidR="008B049C" w:rsidRPr="00612462" w:rsidRDefault="008B049C" w:rsidP="008B049C">
      <w:pPr>
        <w:pStyle w:val="CAS011ALLTitoloSezione"/>
        <w:jc w:val="center"/>
        <w:rPr>
          <w:rFonts w:eastAsia="Times New Roman" w:cs="Arial"/>
          <w:color w:val="A5A5A5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12462">
        <w:rPr>
          <w:rFonts w:eastAsia="Times New Roman" w:cs="Arial"/>
          <w:color w:val="A5A5A5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PEBA – Piano di Eliminazione delle</w:t>
      </w:r>
    </w:p>
    <w:p w14:paraId="05D1FF30" w14:textId="77777777" w:rsidR="008B049C" w:rsidRPr="00612462" w:rsidRDefault="008B049C" w:rsidP="008B049C">
      <w:pPr>
        <w:pStyle w:val="CAS011ALLTitoloSezione"/>
        <w:jc w:val="center"/>
        <w:rPr>
          <w:rFonts w:eastAsia="Times New Roman" w:cs="Arial"/>
          <w:color w:val="A5A5A5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12462">
        <w:rPr>
          <w:rFonts w:eastAsia="Times New Roman" w:cs="Arial"/>
          <w:color w:val="A5A5A5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Barriere Architettoniche</w:t>
      </w:r>
    </w:p>
    <w:p w14:paraId="64379805" w14:textId="77777777" w:rsidR="008B049C" w:rsidRPr="008B049C" w:rsidRDefault="008B049C" w:rsidP="008B049C">
      <w:pPr>
        <w:pStyle w:val="CAS011ALLTitoloSezione"/>
        <w:rPr>
          <w:rFonts w:eastAsia="Times New Roman" w:cs="Arial"/>
          <w:color w:val="auto"/>
          <w:szCs w:val="24"/>
        </w:rPr>
      </w:pPr>
    </w:p>
    <w:p w14:paraId="0CB8C2AA" w14:textId="77777777" w:rsidR="008B049C" w:rsidRDefault="008B049C" w:rsidP="008B049C">
      <w:pPr>
        <w:pStyle w:val="CAS011ALLTitoloSezione"/>
        <w:rPr>
          <w:rFonts w:eastAsia="Times New Roman" w:cs="Arial"/>
          <w:color w:val="auto"/>
          <w:sz w:val="24"/>
          <w:szCs w:val="24"/>
        </w:rPr>
      </w:pPr>
    </w:p>
    <w:p w14:paraId="4553F5D0" w14:textId="77777777" w:rsidR="008B049C" w:rsidRDefault="008B049C" w:rsidP="008B049C">
      <w:pPr>
        <w:pStyle w:val="CAS011ALLTitoloSezione"/>
        <w:rPr>
          <w:rFonts w:eastAsia="Times New Roman" w:cs="Arial"/>
          <w:color w:val="auto"/>
          <w:sz w:val="24"/>
          <w:szCs w:val="24"/>
        </w:rPr>
      </w:pPr>
    </w:p>
    <w:p w14:paraId="1B7EF418" w14:textId="52D69256" w:rsidR="008B049C" w:rsidRDefault="008B049C" w:rsidP="00CD3CA9">
      <w:pPr>
        <w:pStyle w:val="CAS011ALLTitoloSezione"/>
        <w:jc w:val="center"/>
        <w:rPr>
          <w:rFonts w:eastAsia="Times New Roman" w:cs="Arial"/>
          <w:color w:val="auto"/>
          <w:sz w:val="24"/>
          <w:szCs w:val="24"/>
        </w:rPr>
      </w:pPr>
      <w:r w:rsidRPr="008B049C">
        <w:rPr>
          <w:rFonts w:eastAsia="Times New Roman" w:cs="Arial"/>
          <w:color w:val="auto"/>
          <w:sz w:val="24"/>
          <w:szCs w:val="24"/>
        </w:rPr>
        <w:t>QUESTIONARIO PARTECIPATIVO</w:t>
      </w:r>
    </w:p>
    <w:p w14:paraId="3956A713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0670EC3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CAE4B12" w14:textId="77777777" w:rsidR="008B049C" w:rsidRPr="00612462" w:rsidRDefault="008B049C" w:rsidP="008B049C">
      <w:pPr>
        <w:pStyle w:val="CAS011ALLTitoloSezione"/>
        <w:rPr>
          <w:rFonts w:eastAsia="Times New Roman" w:cs="Arial"/>
          <w:b w:val="0"/>
          <w:bCs w:val="0"/>
          <w:i/>
          <w:iCs/>
          <w:color w:val="auto"/>
          <w:sz w:val="18"/>
          <w:szCs w:val="18"/>
        </w:rPr>
      </w:pPr>
      <w:r w:rsidRPr="00612462">
        <w:rPr>
          <w:rFonts w:eastAsia="Times New Roman" w:cs="Arial"/>
          <w:b w:val="0"/>
          <w:bCs w:val="0"/>
          <w:i/>
          <w:iCs/>
          <w:color w:val="auto"/>
          <w:sz w:val="18"/>
          <w:szCs w:val="18"/>
        </w:rPr>
        <w:t>*Campo obbligatorio</w:t>
      </w:r>
    </w:p>
    <w:p w14:paraId="0582D1AD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6B28F0D" w14:textId="1562FDEC" w:rsidR="008B049C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E-mail</w:t>
      </w:r>
      <w:r w:rsidR="008B049C"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</w:t>
      </w:r>
      <w:proofErr w:type="gramStart"/>
      <w:r w:rsidR="008B049C"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*</w:t>
      </w:r>
      <w:r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:</w:t>
      </w:r>
      <w:proofErr w:type="gramEnd"/>
    </w:p>
    <w:p w14:paraId="0B2697DA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29C4D86" w14:textId="0B166D84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Nome </w:t>
      </w:r>
      <w:proofErr w:type="gramStart"/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*</w:t>
      </w:r>
      <w:r w:rsidR="00612462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 :</w:t>
      </w:r>
      <w:proofErr w:type="gramEnd"/>
    </w:p>
    <w:p w14:paraId="21570AE3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23496DF3" w14:textId="5F4345FE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Cognome*</w:t>
      </w:r>
      <w:r w:rsidR="00612462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 :</w:t>
      </w:r>
    </w:p>
    <w:p w14:paraId="530BC1B1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51288E8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31AEB72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Per proseguire devi accettare il trattamento dei dati che ci fornirai nella compilazione del questionario partecipativo.</w:t>
      </w:r>
    </w:p>
    <w:p w14:paraId="2AC752FA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BC6FD23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Accetto</w:t>
      </w:r>
    </w:p>
    <w:p w14:paraId="5BEA0A05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C8F47A5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FBC5902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Come tuteliamo i tuoi dati:</w:t>
      </w:r>
    </w:p>
    <w:p w14:paraId="57AF9A49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6BEC654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FCB35E4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Informativa sulla Privacy Regolamento UE 679/2016</w:t>
      </w:r>
    </w:p>
    <w:p w14:paraId="11DF6092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I dati verranno trattati ai soli fini degli eventi partecipativi della PEBA – Piano di Eliminazione delle Barriere Architettoniche del Comune di Casazza.</w:t>
      </w:r>
    </w:p>
    <w:p w14:paraId="4188745D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I dati non verranno ceduti ad alcun soggetto terzo e verranno utilizzati ai soli fini della valutazione delle criticità dei temi proposti.</w:t>
      </w:r>
    </w:p>
    <w:p w14:paraId="2DECA8BC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5123E76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2"/>
          <w:szCs w:val="22"/>
        </w:rPr>
      </w:pPr>
    </w:p>
    <w:p w14:paraId="27958D4E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2"/>
          <w:szCs w:val="22"/>
        </w:rPr>
      </w:pPr>
    </w:p>
    <w:p w14:paraId="47045245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2"/>
          <w:szCs w:val="22"/>
        </w:rPr>
      </w:pPr>
    </w:p>
    <w:p w14:paraId="0695F1D8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2"/>
          <w:szCs w:val="22"/>
        </w:rPr>
      </w:pPr>
    </w:p>
    <w:p w14:paraId="46CD27BB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2"/>
          <w:szCs w:val="22"/>
        </w:rPr>
      </w:pPr>
    </w:p>
    <w:p w14:paraId="2E05163C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2"/>
          <w:szCs w:val="22"/>
        </w:rPr>
      </w:pPr>
    </w:p>
    <w:p w14:paraId="3E3A4310" w14:textId="77777777" w:rsidR="00612462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18"/>
          <w:szCs w:val="18"/>
        </w:rPr>
      </w:pPr>
      <w:r w:rsidRPr="00612462">
        <w:rPr>
          <w:rFonts w:eastAsia="Times New Roman" w:cs="Arial"/>
          <w:b w:val="0"/>
          <w:bCs w:val="0"/>
          <w:color w:val="auto"/>
          <w:sz w:val="18"/>
          <w:szCs w:val="18"/>
        </w:rPr>
        <w:t xml:space="preserve">* NOTA: </w:t>
      </w:r>
    </w:p>
    <w:p w14:paraId="6B1201C5" w14:textId="10984FCE" w:rsidR="008B049C" w:rsidRPr="00612462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18"/>
          <w:szCs w:val="18"/>
        </w:rPr>
      </w:pPr>
      <w:r w:rsidRPr="00612462">
        <w:rPr>
          <w:rFonts w:eastAsia="Times New Roman" w:cs="Arial"/>
          <w:b w:val="0"/>
          <w:bCs w:val="0"/>
          <w:color w:val="auto"/>
          <w:sz w:val="18"/>
          <w:szCs w:val="18"/>
        </w:rPr>
        <w:t>il tuo nome, cognome e indirizzo e-mail sono richiesti obbligatoriamente pe</w:t>
      </w:r>
      <w:r w:rsidR="00612462" w:rsidRPr="00612462">
        <w:rPr>
          <w:rFonts w:eastAsia="Times New Roman" w:cs="Arial"/>
          <w:b w:val="0"/>
          <w:bCs w:val="0"/>
          <w:color w:val="auto"/>
          <w:sz w:val="18"/>
          <w:szCs w:val="18"/>
        </w:rPr>
        <w:t xml:space="preserve">r </w:t>
      </w:r>
      <w:r w:rsidRPr="00612462">
        <w:rPr>
          <w:rFonts w:eastAsia="Times New Roman" w:cs="Arial"/>
          <w:b w:val="0"/>
          <w:bCs w:val="0"/>
          <w:color w:val="auto"/>
          <w:sz w:val="18"/>
          <w:szCs w:val="18"/>
        </w:rPr>
        <w:t xml:space="preserve">verificare che la stessa persona </w:t>
      </w:r>
      <w:r w:rsidRPr="00612462">
        <w:rPr>
          <w:rFonts w:eastAsia="Times New Roman" w:cs="Arial"/>
          <w:b w:val="0"/>
          <w:bCs w:val="0"/>
          <w:color w:val="auto"/>
          <w:sz w:val="18"/>
          <w:szCs w:val="18"/>
        </w:rPr>
        <w:lastRenderedPageBreak/>
        <w:t>non compili il questionario più di una volta.</w:t>
      </w:r>
    </w:p>
    <w:p w14:paraId="2CDADBBA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32C3D78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33F08B3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18F8459D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I TUOI DATI</w:t>
      </w:r>
    </w:p>
    <w:p w14:paraId="0793599A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Di seguito alcune informazioni generali per comprendere il tuo profilo.</w:t>
      </w:r>
    </w:p>
    <w:p w14:paraId="3AE119F3" w14:textId="77777777" w:rsidR="008B049C" w:rsidRPr="00612462" w:rsidRDefault="008B049C" w:rsidP="008B049C">
      <w:pPr>
        <w:pStyle w:val="CAS011ALLTitoloSezione"/>
        <w:rPr>
          <w:rFonts w:eastAsia="Times New Roman" w:cs="Arial"/>
          <w:b w:val="0"/>
          <w:bCs w:val="0"/>
          <w:i/>
          <w:iCs/>
          <w:color w:val="auto"/>
        </w:rPr>
      </w:pPr>
      <w:r w:rsidRPr="00612462">
        <w:rPr>
          <w:rFonts w:eastAsia="Times New Roman" w:cs="Arial"/>
          <w:b w:val="0"/>
          <w:bCs w:val="0"/>
          <w:i/>
          <w:iCs/>
          <w:color w:val="auto"/>
        </w:rPr>
        <w:t>(Tutte le domande sono facoltative)</w:t>
      </w:r>
    </w:p>
    <w:p w14:paraId="68AD512C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C0FF347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</w:t>
      </w:r>
    </w:p>
    <w:p w14:paraId="6AF4D304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Sesso</w:t>
      </w:r>
    </w:p>
    <w:p w14:paraId="4D5033B1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Maschio</w:t>
      </w:r>
    </w:p>
    <w:p w14:paraId="18DBF53B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Femmina</w:t>
      </w:r>
    </w:p>
    <w:p w14:paraId="495B8970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________________________________________________________________________________</w:t>
      </w:r>
    </w:p>
    <w:p w14:paraId="57B45F95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DC3C56C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La tua età</w:t>
      </w:r>
    </w:p>
    <w:p w14:paraId="1A79A876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meno di 14 anni</w:t>
      </w:r>
    </w:p>
    <w:p w14:paraId="484083BE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tra 14 e 18 anni</w:t>
      </w:r>
    </w:p>
    <w:p w14:paraId="6E0AF7CC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tra 19 e 24 anni</w:t>
      </w:r>
    </w:p>
    <w:p w14:paraId="35D13CE7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tra 25 e 34 anni</w:t>
      </w:r>
    </w:p>
    <w:p w14:paraId="371A440F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tra 35 e 54 anni</w:t>
      </w:r>
    </w:p>
    <w:p w14:paraId="05B1BAA3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tra 55 e 64 anni</w:t>
      </w:r>
    </w:p>
    <w:p w14:paraId="0E51A1C3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oltre 65</w:t>
      </w:r>
    </w:p>
    <w:p w14:paraId="6CB75F33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________________________________________________________________________________</w:t>
      </w:r>
    </w:p>
    <w:p w14:paraId="51CC0B8E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1BE4334F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In quale Comune sei residente?</w:t>
      </w:r>
    </w:p>
    <w:p w14:paraId="1C9126AF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Casazza</w:t>
      </w:r>
    </w:p>
    <w:p w14:paraId="2FECF8D4" w14:textId="303B259D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 w:hint="eastAsia"/>
          <w:b w:val="0"/>
          <w:bCs w:val="0"/>
          <w:color w:val="auto"/>
          <w:sz w:val="24"/>
          <w:szCs w:val="24"/>
        </w:rPr>
        <w:t>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Residente in altro Comune </w:t>
      </w:r>
      <w:r w:rsidR="00612462">
        <w:rPr>
          <w:rFonts w:eastAsia="Times New Roman" w:cs="Arial"/>
          <w:b w:val="0"/>
          <w:bCs w:val="0"/>
          <w:color w:val="auto"/>
          <w:sz w:val="24"/>
          <w:szCs w:val="24"/>
        </w:rPr>
        <w:t>……………………………….</w:t>
      </w:r>
    </w:p>
    <w:p w14:paraId="3112A3AD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0A2F0E3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31DE257" w14:textId="2B61C3D8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La tua valutazione sulla presenza di barriere architettoniche</w:t>
      </w:r>
    </w:p>
    <w:p w14:paraId="1C80E9D1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Rispondi alle seguenti domande</w:t>
      </w:r>
    </w:p>
    <w:p w14:paraId="1896B1F9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8365607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1 – Quali sono a tuo avviso le barriere architettoniche lungo i percorsi del tuo Comune?</w:t>
      </w:r>
    </w:p>
    <w:p w14:paraId="078F29B5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17B9D60F" w14:textId="77777777" w:rsidR="008B049C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2B6DF54B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16E70762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4D51F840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9A49B31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2B8566BF" w14:textId="77777777" w:rsidR="00612462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4F55BFE9" w14:textId="2C9F2ADB" w:rsidR="008B049C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2 – Dove ritieni indispensabile segnalare la mancanza di parcheggi riservati a</w:t>
      </w:r>
      <w:r w:rsidR="00612462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 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lastRenderedPageBreak/>
        <w:t>persone con disabilità?</w:t>
      </w:r>
    </w:p>
    <w:p w14:paraId="7CA8A195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314A657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D46C7BD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3ABA415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44A23A7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05E5504" w14:textId="77777777" w:rsidR="00612462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27B02BE8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80880C8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9415CFC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3 – Quali sono, a tuo avviso, le vie più difficili da percorrere per un pedone?</w:t>
      </w:r>
    </w:p>
    <w:p w14:paraId="3B9911B4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D4FEC77" w14:textId="77777777" w:rsidR="008B049C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21A50406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153150C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32CB639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9660476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D0EEB52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17636F87" w14:textId="77777777" w:rsidR="00612462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E2F890A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4 – Quali sono, a tuo avviso, gli incroci più pericolosi per un pedone?</w:t>
      </w:r>
    </w:p>
    <w:p w14:paraId="60A92F7B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7D3B40E" w14:textId="77777777" w:rsidR="008B049C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F2E6B78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43C548F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CD76D82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2EB4C84C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8599586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19122CD7" w14:textId="77777777" w:rsidR="00612462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FAF79FF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5 – C'è un punto di una via dove, a tuo avviso, mancano le strisce pedonali?</w:t>
      </w:r>
    </w:p>
    <w:p w14:paraId="59E7D752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7A31F03" w14:textId="77777777" w:rsidR="008B049C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14CEDD04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E0F1888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4EDDC2A2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ABE80DD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1AA152B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89EE46E" w14:textId="77777777" w:rsidR="00612462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27E9AA15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6 – In quale incrocio manca lo scivolo sul marciapiede per renderlo accessibile?</w:t>
      </w:r>
    </w:p>
    <w:p w14:paraId="4A2EA1FF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E625203" w14:textId="52AE1831" w:rsidR="008B049C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4BBF8386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5D5F616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ED8E972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5DE90390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151583B2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BD961A7" w14:textId="77777777" w:rsidR="00612462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CF12DDB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 xml:space="preserve">7 – Quali sono, a tuo avviso, gli edifici pubblici, parchi, aree verdi con presenza di </w:t>
      </w: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lastRenderedPageBreak/>
        <w:t>barriere architettoniche che li rendono per niente o poco accessibili?</w:t>
      </w:r>
    </w:p>
    <w:p w14:paraId="4B79128F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202E7C4C" w14:textId="77777777" w:rsidR="008B049C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757864F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465AC9F3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43649418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6AE8FDA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27CD7CF" w14:textId="77777777" w:rsidR="00612462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2633811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4F002888" w14:textId="3B234338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  <w:r w:rsidRPr="00CD3CA9">
        <w:rPr>
          <w:rFonts w:eastAsia="Times New Roman" w:cs="Arial"/>
          <w:b w:val="0"/>
          <w:bCs w:val="0"/>
          <w:color w:val="auto"/>
          <w:sz w:val="24"/>
          <w:szCs w:val="24"/>
        </w:rPr>
        <w:t>8 – In quali strutture pubbliche ritieni necessario avere delle informazioni in Braille o mappe tattili per disabili sensoriali?</w:t>
      </w:r>
    </w:p>
    <w:p w14:paraId="541FD3CE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40D5CFA" w14:textId="2DF03CFE" w:rsidR="008B049C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92C76C4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7CCE94A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C2823C1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93274B9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879787F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05A8403" w14:textId="77777777" w:rsidR="00612462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392A593" w14:textId="77777777" w:rsidR="00612462" w:rsidRPr="00CD3CA9" w:rsidRDefault="00612462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6FB4C62C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052380A5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3E0AFAC1" w14:textId="77777777" w:rsidR="008B049C" w:rsidRPr="00CD3CA9" w:rsidRDefault="008B049C" w:rsidP="008B049C">
      <w:pPr>
        <w:pStyle w:val="CAS011ALLTitoloSezione"/>
        <w:rPr>
          <w:rFonts w:eastAsia="Times New Roman" w:cs="Arial"/>
          <w:b w:val="0"/>
          <w:bCs w:val="0"/>
          <w:color w:val="auto"/>
          <w:sz w:val="24"/>
          <w:szCs w:val="24"/>
        </w:rPr>
      </w:pPr>
    </w:p>
    <w:p w14:paraId="7793EB7C" w14:textId="46429C86" w:rsidR="006159FC" w:rsidRPr="00612462" w:rsidRDefault="008B049C" w:rsidP="008B049C">
      <w:pPr>
        <w:pStyle w:val="CAS011ALLTitoloSezione"/>
        <w:rPr>
          <w:b w:val="0"/>
          <w:bCs w:val="0"/>
          <w:i/>
          <w:iCs/>
          <w:sz w:val="24"/>
          <w:szCs w:val="24"/>
          <w:lang w:bidi="it-IT"/>
        </w:rPr>
      </w:pPr>
      <w:r w:rsidRPr="00612462">
        <w:rPr>
          <w:rFonts w:eastAsia="Times New Roman" w:cs="Arial"/>
          <w:b w:val="0"/>
          <w:bCs w:val="0"/>
          <w:i/>
          <w:iCs/>
          <w:color w:val="auto"/>
          <w:sz w:val="24"/>
          <w:szCs w:val="24"/>
        </w:rPr>
        <w:t>Grazie per la disponibilità!</w:t>
      </w:r>
    </w:p>
    <w:p w14:paraId="00BDDF46" w14:textId="77777777" w:rsidR="006159FC" w:rsidRPr="008B049C" w:rsidRDefault="006159FC" w:rsidP="00C14E63">
      <w:pPr>
        <w:pStyle w:val="CAS011ALLTitoloSezione"/>
        <w:rPr>
          <w:sz w:val="24"/>
          <w:szCs w:val="24"/>
          <w:lang w:bidi="it-IT"/>
        </w:rPr>
      </w:pPr>
    </w:p>
    <w:p w14:paraId="0F2B3136" w14:textId="77777777" w:rsidR="006159FC" w:rsidRPr="008B049C" w:rsidRDefault="006159FC" w:rsidP="00C14E63">
      <w:pPr>
        <w:pStyle w:val="CAS011ALLTitoloSezione"/>
        <w:rPr>
          <w:sz w:val="24"/>
          <w:szCs w:val="24"/>
          <w:lang w:bidi="it-IT"/>
        </w:rPr>
      </w:pPr>
    </w:p>
    <w:p w14:paraId="070BA19D" w14:textId="77777777" w:rsidR="006159FC" w:rsidRPr="008B049C" w:rsidRDefault="006159FC" w:rsidP="00C14E63">
      <w:pPr>
        <w:pStyle w:val="CAS011ALLTitoloSezione"/>
        <w:rPr>
          <w:sz w:val="24"/>
          <w:szCs w:val="24"/>
          <w:lang w:bidi="it-IT"/>
        </w:rPr>
      </w:pPr>
    </w:p>
    <w:p w14:paraId="6443BD77" w14:textId="77777777" w:rsidR="006159FC" w:rsidRPr="008B049C" w:rsidRDefault="006159FC" w:rsidP="00C14E63">
      <w:pPr>
        <w:pStyle w:val="CAS011ALLTitoloSezione"/>
        <w:rPr>
          <w:sz w:val="24"/>
          <w:szCs w:val="24"/>
          <w:lang w:bidi="it-IT"/>
        </w:rPr>
      </w:pPr>
    </w:p>
    <w:p w14:paraId="15C873FC" w14:textId="77777777" w:rsidR="006159FC" w:rsidRPr="008B049C" w:rsidRDefault="006159FC" w:rsidP="00C14E63">
      <w:pPr>
        <w:pStyle w:val="CAS011ALLTitoloSezione"/>
        <w:rPr>
          <w:sz w:val="24"/>
          <w:szCs w:val="24"/>
          <w:lang w:bidi="it-IT"/>
        </w:rPr>
      </w:pPr>
    </w:p>
    <w:p w14:paraId="46163C00" w14:textId="77777777" w:rsidR="006159FC" w:rsidRPr="008B049C" w:rsidRDefault="006159FC" w:rsidP="00C14E63">
      <w:pPr>
        <w:pStyle w:val="CAS011ALLTitoloSezione"/>
        <w:rPr>
          <w:sz w:val="24"/>
          <w:szCs w:val="24"/>
          <w:lang w:bidi="it-IT"/>
        </w:rPr>
      </w:pPr>
    </w:p>
    <w:p w14:paraId="5E08A158" w14:textId="77777777" w:rsidR="006159FC" w:rsidRPr="008B049C" w:rsidRDefault="006159FC" w:rsidP="00C14E63">
      <w:pPr>
        <w:pStyle w:val="CAS011ALLTitoloSezione"/>
        <w:rPr>
          <w:sz w:val="24"/>
          <w:szCs w:val="24"/>
          <w:lang w:bidi="it-IT"/>
        </w:rPr>
      </w:pPr>
    </w:p>
    <w:p w14:paraId="0B7E1BBB" w14:textId="77777777" w:rsidR="006159FC" w:rsidRPr="008B049C" w:rsidRDefault="006159FC" w:rsidP="00C14E63">
      <w:pPr>
        <w:pStyle w:val="CAS011ALLTitoloSezione"/>
        <w:rPr>
          <w:sz w:val="24"/>
          <w:szCs w:val="24"/>
          <w:lang w:bidi="it-IT"/>
        </w:rPr>
      </w:pPr>
    </w:p>
    <w:sectPr w:rsidR="006159FC" w:rsidRPr="008B049C" w:rsidSect="00435AD4">
      <w:footerReference w:type="default" r:id="rId8"/>
      <w:pgSz w:w="11907" w:h="16840" w:code="9"/>
      <w:pgMar w:top="1134" w:right="1134" w:bottom="1134" w:left="1134" w:header="709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3BC52" w14:textId="77777777" w:rsidR="004B6F49" w:rsidRDefault="004B6F49">
      <w:r>
        <w:separator/>
      </w:r>
    </w:p>
  </w:endnote>
  <w:endnote w:type="continuationSeparator" w:id="0">
    <w:p w14:paraId="0F78EE33" w14:textId="77777777" w:rsidR="004B6F49" w:rsidRDefault="004B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662"/>
      <w:gridCol w:w="4660"/>
      <w:gridCol w:w="1317"/>
    </w:tblGrid>
    <w:tr w:rsidR="004A0507" w:rsidRPr="00236FE5" w14:paraId="4B4C1349" w14:textId="77777777" w:rsidTr="00923C45">
      <w:trPr>
        <w:trHeight w:val="301"/>
      </w:trPr>
      <w:tc>
        <w:tcPr>
          <w:tcW w:w="3794" w:type="dxa"/>
        </w:tcPr>
        <w:p w14:paraId="7BAD3158" w14:textId="77777777" w:rsidR="004A0507" w:rsidRPr="00236FE5" w:rsidRDefault="006159FC">
          <w:pPr>
            <w:pStyle w:val="Pidipagina"/>
            <w:rPr>
              <w:rFonts w:ascii="Arial Narrow" w:hAnsi="Arial Narrow" w:cs="Arial"/>
              <w:b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Arial Narrow" w:hAnsi="Arial Narrow" w:cs="Arial"/>
              <w:b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  <w:t>Servizio gestione del territorio</w:t>
          </w:r>
        </w:p>
        <w:p w14:paraId="3E4AEE09" w14:textId="77777777" w:rsidR="004A0507" w:rsidRPr="00236FE5" w:rsidRDefault="004A0507" w:rsidP="00435AD4">
          <w:pPr>
            <w:pStyle w:val="Pidipagina"/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</w:pPr>
          <w:r w:rsidRPr="00236FE5"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  <w:t>p.zza della pieve, 2 – 24060 Casazza BG</w:t>
          </w:r>
        </w:p>
        <w:p w14:paraId="5B9AACDB" w14:textId="77777777" w:rsidR="004A0507" w:rsidRPr="00236FE5" w:rsidRDefault="004A0507" w:rsidP="00C21D00">
          <w:pPr>
            <w:pStyle w:val="Pidipagina"/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</w:pPr>
          <w:r w:rsidRPr="00236FE5"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  <w:sym w:font="Wingdings 2" w:char="F027"/>
          </w:r>
          <w:r w:rsidRPr="00236FE5"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  <w:t xml:space="preserve"> 035 81 60 08 - </w:t>
          </w:r>
          <w:r w:rsidRPr="00236FE5"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  <w:sym w:font="Webdings" w:char="F09A"/>
          </w:r>
          <w:r w:rsidR="002D6B71" w:rsidRPr="00236FE5"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  <w:t xml:space="preserve"> uff.tecnico</w:t>
          </w:r>
          <w:r w:rsidRPr="00236FE5"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  <w:t>@comune.casazza.bg.it</w:t>
          </w:r>
        </w:p>
      </w:tc>
      <w:tc>
        <w:tcPr>
          <w:tcW w:w="4961" w:type="dxa"/>
        </w:tcPr>
        <w:p w14:paraId="57E62260" w14:textId="77777777" w:rsidR="004A0507" w:rsidRPr="00236FE5" w:rsidRDefault="004A0507" w:rsidP="00435AD4">
          <w:pPr>
            <w:pStyle w:val="Pidipagina"/>
            <w:rPr>
              <w:rFonts w:ascii="Arial Narrow" w:hAnsi="Arial Narrow" w:cs="Arial"/>
              <w:sz w:val="12"/>
              <w:szCs w:val="12"/>
              <w14:shadow w14:blurRad="0" w14:dist="0" w14:dir="0" w14:sx="0" w14:sy="0" w14:kx="0" w14:ky="0" w14:algn="none">
                <w14:srgbClr w14:val="000000"/>
              </w14:shadow>
            </w:rPr>
          </w:pPr>
        </w:p>
      </w:tc>
      <w:tc>
        <w:tcPr>
          <w:tcW w:w="1357" w:type="dxa"/>
          <w:vAlign w:val="center"/>
        </w:tcPr>
        <w:p w14:paraId="32C1AE64" w14:textId="77777777" w:rsidR="004A0507" w:rsidRPr="00236FE5" w:rsidRDefault="004A0507" w:rsidP="00923C45">
          <w:pPr>
            <w:pStyle w:val="Pidipagina"/>
            <w:jc w:val="right"/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</w:pP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t xml:space="preserve">Pagina </w:t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fldChar w:fldCharType="begin"/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instrText xml:space="preserve"> PAGE </w:instrText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fldChar w:fldCharType="separate"/>
          </w:r>
          <w:r w:rsidR="00236FE5">
            <w:rPr>
              <w:rFonts w:ascii="Arial Narrow" w:hAnsi="Arial Narrow" w:cs="Arial"/>
              <w:noProof/>
              <w14:shadow w14:blurRad="0" w14:dist="0" w14:dir="0" w14:sx="0" w14:sy="0" w14:kx="0" w14:ky="0" w14:algn="none">
                <w14:srgbClr w14:val="000000"/>
              </w14:shadow>
            </w:rPr>
            <w:t>1</w:t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fldChar w:fldCharType="end"/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t xml:space="preserve"> di </w:t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fldChar w:fldCharType="begin"/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instrText xml:space="preserve"> NUMPAGES </w:instrText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fldChar w:fldCharType="separate"/>
          </w:r>
          <w:r w:rsidR="00236FE5">
            <w:rPr>
              <w:rFonts w:ascii="Arial Narrow" w:hAnsi="Arial Narrow" w:cs="Arial"/>
              <w:noProof/>
              <w14:shadow w14:blurRad="0" w14:dist="0" w14:dir="0" w14:sx="0" w14:sy="0" w14:kx="0" w14:ky="0" w14:algn="none">
                <w14:srgbClr w14:val="000000"/>
              </w14:shadow>
            </w:rPr>
            <w:t>1</w:t>
          </w:r>
          <w:r w:rsidRPr="00236FE5">
            <w:rPr>
              <w:rFonts w:ascii="Arial Narrow" w:hAnsi="Arial Narrow" w:cs="Arial"/>
              <w14:shadow w14:blurRad="0" w14:dist="0" w14:dir="0" w14:sx="0" w14:sy="0" w14:kx="0" w14:ky="0" w14:algn="none">
                <w14:srgbClr w14:val="000000"/>
              </w14:shadow>
            </w:rPr>
            <w:fldChar w:fldCharType="end"/>
          </w:r>
        </w:p>
      </w:tc>
    </w:tr>
  </w:tbl>
  <w:p w14:paraId="408CB302" w14:textId="77777777" w:rsidR="004A0507" w:rsidRPr="00F055E4" w:rsidRDefault="004A0507" w:rsidP="006E53F1">
    <w:pPr>
      <w:pStyle w:val="Pidipa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71D48" w14:textId="77777777" w:rsidR="004B6F49" w:rsidRDefault="004B6F49">
      <w:r>
        <w:separator/>
      </w:r>
    </w:p>
  </w:footnote>
  <w:footnote w:type="continuationSeparator" w:id="0">
    <w:p w14:paraId="798113D3" w14:textId="77777777" w:rsidR="004B6F49" w:rsidRDefault="004B6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4D66"/>
    <w:multiLevelType w:val="multilevel"/>
    <w:tmpl w:val="3536A9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A"/>
        <w:position w:val="0"/>
        <w:sz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3CD23E9"/>
    <w:multiLevelType w:val="hybridMultilevel"/>
    <w:tmpl w:val="9250719C"/>
    <w:lvl w:ilvl="0" w:tplc="04100001">
      <w:start w:val="1"/>
      <w:numFmt w:val="bullet"/>
      <w:pStyle w:val="CAS006PROVElencoPuntato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5D904F1"/>
    <w:multiLevelType w:val="hybridMultilevel"/>
    <w:tmpl w:val="71AC450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74C54DA"/>
    <w:multiLevelType w:val="hybridMultilevel"/>
    <w:tmpl w:val="F8FEB26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983B8E">
      <w:start w:val="5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83B8E">
      <w:start w:val="5"/>
      <w:numFmt w:val="lowerLetter"/>
      <w:lvlText w:val="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9581488">
    <w:abstractNumId w:val="3"/>
  </w:num>
  <w:num w:numId="2" w16cid:durableId="1274166713">
    <w:abstractNumId w:val="1"/>
  </w:num>
  <w:num w:numId="3" w16cid:durableId="1267420763">
    <w:abstractNumId w:val="2"/>
  </w:num>
  <w:num w:numId="4" w16cid:durableId="95716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07"/>
    <w:rsid w:val="000242FF"/>
    <w:rsid w:val="000E7022"/>
    <w:rsid w:val="0013048C"/>
    <w:rsid w:val="00130FF4"/>
    <w:rsid w:val="00161E8A"/>
    <w:rsid w:val="001B4C6D"/>
    <w:rsid w:val="00236FE5"/>
    <w:rsid w:val="002714AF"/>
    <w:rsid w:val="002D3863"/>
    <w:rsid w:val="002D6B71"/>
    <w:rsid w:val="00336B6E"/>
    <w:rsid w:val="003D39F7"/>
    <w:rsid w:val="00435AD4"/>
    <w:rsid w:val="00437A1A"/>
    <w:rsid w:val="004A0507"/>
    <w:rsid w:val="004B6F49"/>
    <w:rsid w:val="00515C7F"/>
    <w:rsid w:val="00540DE7"/>
    <w:rsid w:val="00545435"/>
    <w:rsid w:val="00555219"/>
    <w:rsid w:val="00565C0F"/>
    <w:rsid w:val="00597E69"/>
    <w:rsid w:val="005A5F85"/>
    <w:rsid w:val="005C381D"/>
    <w:rsid w:val="00612462"/>
    <w:rsid w:val="00612768"/>
    <w:rsid w:val="006159FC"/>
    <w:rsid w:val="006B1486"/>
    <w:rsid w:val="006C05E7"/>
    <w:rsid w:val="006C1D90"/>
    <w:rsid w:val="006E53F1"/>
    <w:rsid w:val="00701088"/>
    <w:rsid w:val="007A7D92"/>
    <w:rsid w:val="00810378"/>
    <w:rsid w:val="00823A6B"/>
    <w:rsid w:val="008433FB"/>
    <w:rsid w:val="008632F8"/>
    <w:rsid w:val="0087150A"/>
    <w:rsid w:val="008B049C"/>
    <w:rsid w:val="008B240C"/>
    <w:rsid w:val="008C6F5B"/>
    <w:rsid w:val="00923C45"/>
    <w:rsid w:val="00971606"/>
    <w:rsid w:val="0099098F"/>
    <w:rsid w:val="009A2107"/>
    <w:rsid w:val="009B2CDC"/>
    <w:rsid w:val="00A50C55"/>
    <w:rsid w:val="00AC13CB"/>
    <w:rsid w:val="00AD397B"/>
    <w:rsid w:val="00AE3B8B"/>
    <w:rsid w:val="00B42026"/>
    <w:rsid w:val="00B608FE"/>
    <w:rsid w:val="00BA38A4"/>
    <w:rsid w:val="00C070D6"/>
    <w:rsid w:val="00C14E63"/>
    <w:rsid w:val="00C21D00"/>
    <w:rsid w:val="00C276D7"/>
    <w:rsid w:val="00CA2284"/>
    <w:rsid w:val="00CD084B"/>
    <w:rsid w:val="00CD3CA9"/>
    <w:rsid w:val="00CF3189"/>
    <w:rsid w:val="00D16BB7"/>
    <w:rsid w:val="00D26219"/>
    <w:rsid w:val="00D63FD6"/>
    <w:rsid w:val="00D657C1"/>
    <w:rsid w:val="00D77C54"/>
    <w:rsid w:val="00DD6E66"/>
    <w:rsid w:val="00E0577E"/>
    <w:rsid w:val="00E13AA1"/>
    <w:rsid w:val="00E42582"/>
    <w:rsid w:val="00E4673B"/>
    <w:rsid w:val="00EA25C7"/>
    <w:rsid w:val="00F055E4"/>
    <w:rsid w:val="00F6606B"/>
    <w:rsid w:val="00FB6969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280DE"/>
  <w15:chartTrackingRefBased/>
  <w15:docId w15:val="{56240B80-0A8E-4D7A-AEDE-A28C89B7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CG Times" w:hAnsi="CG Tim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i/>
      <w:iCs/>
      <w:sz w:val="28"/>
      <w:szCs w:val="28"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Cs w:val="24"/>
      <w14:shadow w14:blurRad="0" w14:dist="0" w14:dir="0" w14:sx="0" w14:sy="0" w14:kx="0" w14:ky="0" w14:algn="none">
        <w14:srgbClr w14:val="000000"/>
      </w14:shadow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zCs w:val="24"/>
      <w14:shadow w14:blurRad="0" w14:dist="0" w14:dir="0" w14:sx="0" w14:sy="0" w14:kx="0" w14:ky="0" w14:algn="none">
        <w14:srgbClr w14:val="000000"/>
      </w14:shadow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pPr>
      <w:jc w:val="center"/>
    </w:pPr>
    <w:rPr>
      <w14:shadow w14:blurRad="0" w14:dist="0" w14:dir="0" w14:sx="0" w14:sy="0" w14:kx="0" w14:ky="0" w14:algn="none">
        <w14:srgbClr w14:val="000000"/>
      </w14:shadow>
    </w:rPr>
  </w:style>
  <w:style w:type="character" w:styleId="Collegamentoipertestuale">
    <w:name w:val="Hyperlink"/>
    <w:rsid w:val="00CA2284"/>
    <w:rPr>
      <w:color w:val="0000FF"/>
      <w:u w:val="single"/>
    </w:rPr>
  </w:style>
  <w:style w:type="table" w:styleId="Grigliatabella">
    <w:name w:val="Table Grid"/>
    <w:basedOn w:val="Tabellanormale"/>
    <w:rsid w:val="0061276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276D7"/>
    <w:rPr>
      <w:color w:val="605E5C"/>
      <w:shd w:val="clear" w:color="auto" w:fill="E1DFDD"/>
    </w:rPr>
  </w:style>
  <w:style w:type="paragraph" w:customStyle="1" w:styleId="Default">
    <w:name w:val="Default"/>
    <w:rsid w:val="005A5F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26219"/>
    <w:pPr>
      <w:ind w:left="720"/>
      <w:contextualSpacing/>
    </w:pPr>
  </w:style>
  <w:style w:type="paragraph" w:customStyle="1" w:styleId="CAS006PROVVisto">
    <w:name w:val="CAS_006_PROV_Visto"/>
    <w:basedOn w:val="Normale"/>
    <w:rsid w:val="008B240C"/>
    <w:pPr>
      <w:widowControl w:val="0"/>
      <w:autoSpaceDE/>
      <w:autoSpaceDN/>
      <w:spacing w:before="113"/>
      <w:ind w:firstLine="567"/>
      <w:jc w:val="both"/>
    </w:pPr>
    <w:rPr>
      <w:rFonts w:ascii="Century Gothic" w:eastAsia="Century Gothic" w:hAnsi="Century Gothic" w:cs="Century Gothic"/>
      <w:color w:val="00000A"/>
      <w14:shadow w14:blurRad="0" w14:dist="0" w14:dir="0" w14:sx="0" w14:sy="0" w14:kx="0" w14:ky="0" w14:algn="none">
        <w14:srgbClr w14:val="000000"/>
      </w14:shadow>
    </w:rPr>
  </w:style>
  <w:style w:type="paragraph" w:customStyle="1" w:styleId="CASNORMALE">
    <w:name w:val="CAS_NORMALE"/>
    <w:basedOn w:val="Normale"/>
    <w:rsid w:val="00C14E63"/>
    <w:pPr>
      <w:widowControl w:val="0"/>
      <w:autoSpaceDE/>
      <w:autoSpaceDN/>
      <w:jc w:val="both"/>
    </w:pPr>
    <w:rPr>
      <w:rFonts w:ascii="Century Gothic" w:eastAsia="Century Gothic" w:hAnsi="Century Gothic"/>
      <w:color w:val="00000A"/>
      <w14:shadow w14:blurRad="0" w14:dist="0" w14:dir="0" w14:sx="0" w14:sy="0" w14:kx="0" w14:ky="0" w14:algn="none">
        <w14:srgbClr w14:val="000000"/>
      </w14:shadow>
    </w:rPr>
  </w:style>
  <w:style w:type="paragraph" w:customStyle="1" w:styleId="CasazzaTUTTONormaleNonIndentato">
    <w:name w:val="Casazza_TUTTO_NormaleNonIndentato"/>
    <w:basedOn w:val="Normale"/>
    <w:rsid w:val="00C14E63"/>
    <w:pPr>
      <w:widowControl w:val="0"/>
      <w:autoSpaceDE/>
      <w:autoSpaceDN/>
      <w:jc w:val="both"/>
    </w:pPr>
    <w:rPr>
      <w:rFonts w:ascii="Century Gothic" w:eastAsia="Century Gothic" w:hAnsi="Century Gothic" w:cs="Century Gothic"/>
      <w:color w:val="00000A"/>
      <w14:shadow w14:blurRad="0" w14:dist="0" w14:dir="0" w14:sx="0" w14:sy="0" w14:kx="0" w14:ky="0" w14:algn="none">
        <w14:srgbClr w14:val="000000"/>
      </w14:shadow>
    </w:rPr>
  </w:style>
  <w:style w:type="paragraph" w:customStyle="1" w:styleId="CAS011ALLTitoloSezione">
    <w:name w:val="CAS_011_ALL_TitoloSezione"/>
    <w:basedOn w:val="Normale"/>
    <w:rsid w:val="00C14E63"/>
    <w:pPr>
      <w:keepNext/>
      <w:widowControl w:val="0"/>
      <w:autoSpaceDE/>
      <w:autoSpaceDN/>
      <w:jc w:val="both"/>
    </w:pPr>
    <w:rPr>
      <w:rFonts w:ascii="Century Gothic" w:eastAsia="Century Gothic" w:hAnsi="Century Gothic" w:cs="Century Gothic"/>
      <w:b/>
      <w:bCs/>
      <w:color w:val="00000A"/>
      <w14:shadow w14:blurRad="0" w14:dist="0" w14:dir="0" w14:sx="0" w14:sy="0" w14:kx="0" w14:ky="0" w14:algn="none">
        <w14:srgbClr w14:val="000000"/>
      </w14:shadow>
    </w:rPr>
  </w:style>
  <w:style w:type="paragraph" w:customStyle="1" w:styleId="CAS006PROVElencoPuntato">
    <w:name w:val="CAS_006_PROV_ElencoPuntato"/>
    <w:basedOn w:val="Normale"/>
    <w:rsid w:val="00C14E63"/>
    <w:pPr>
      <w:widowControl w:val="0"/>
      <w:numPr>
        <w:numId w:val="2"/>
      </w:numPr>
      <w:autoSpaceDE/>
      <w:autoSpaceDN/>
      <w:jc w:val="both"/>
    </w:pPr>
    <w:rPr>
      <w:rFonts w:ascii="Century Gothic" w:eastAsia="Century Gothic" w:hAnsi="Century Gothic" w:cs="Century Gothic"/>
      <w:color w:val="00000A"/>
      <w14:shadow w14:blurRad="0" w14:dist="0" w14:dir="0" w14:sx="0" w14:sy="0" w14:kx="0" w14:ky="0" w14:algn="none">
        <w14:srgbClr w14:val="000000"/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4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Ufficio%20Tecnico\MODELLI%20PERSONALIZZATI\Carta%20intestata\Modello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1</Template>
  <TotalTime>24</TotalTime>
  <Pages>4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CASAZZA</vt:lpstr>
    </vt:vector>
  </TitlesOfParts>
  <Company> 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CASAZZA</dc:title>
  <dc:subject/>
  <dc:creator>massimiliano.meli</dc:creator>
  <cp:keywords/>
  <dc:description/>
  <cp:lastModifiedBy>Luca Nembrini</cp:lastModifiedBy>
  <cp:revision>5</cp:revision>
  <cp:lastPrinted>2026-08-04T10:47:00Z</cp:lastPrinted>
  <dcterms:created xsi:type="dcterms:W3CDTF">2026-05-26T16:07:00Z</dcterms:created>
  <dcterms:modified xsi:type="dcterms:W3CDTF">2026-08-04T10:48:00Z</dcterms:modified>
</cp:coreProperties>
</file>